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76" w:rsidRPr="00834B53" w:rsidRDefault="00693E82" w:rsidP="00693E82">
      <w:pPr>
        <w:pStyle w:val="Title"/>
        <w:jc w:val="left"/>
        <w:rPr>
          <w:sz w:val="24"/>
        </w:rPr>
      </w:pPr>
      <w:r>
        <w:rPr>
          <w:sz w:val="24"/>
        </w:rPr>
        <w:t>Nr.</w:t>
      </w:r>
      <w:r w:rsidR="00A95E76" w:rsidRPr="00834B53">
        <w:rPr>
          <w:sz w:val="24"/>
        </w:rPr>
        <w:t xml:space="preserve"> IOCN_______/_________</w:t>
      </w:r>
    </w:p>
    <w:p w:rsidR="00A95E76" w:rsidRPr="00834B53" w:rsidRDefault="00A95E76" w:rsidP="00A95E76">
      <w:pPr>
        <w:pStyle w:val="Title"/>
        <w:rPr>
          <w:sz w:val="24"/>
        </w:rPr>
      </w:pPr>
    </w:p>
    <w:p w:rsidR="00A95E76" w:rsidRPr="00D43ADA" w:rsidRDefault="00A95E76" w:rsidP="00D43ADA">
      <w:pPr>
        <w:pStyle w:val="Title"/>
        <w:rPr>
          <w:szCs w:val="28"/>
        </w:rPr>
      </w:pPr>
      <w:r w:rsidRPr="00D43ADA">
        <w:rPr>
          <w:szCs w:val="28"/>
        </w:rPr>
        <w:t>C E R E R E</w:t>
      </w:r>
    </w:p>
    <w:p w:rsidR="00A95E76" w:rsidRPr="00D43ADA" w:rsidRDefault="00A95E76" w:rsidP="00D43A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43ADA">
        <w:rPr>
          <w:rFonts w:ascii="Times New Roman" w:hAnsi="Times New Roman"/>
          <w:b/>
          <w:bCs/>
          <w:sz w:val="28"/>
          <w:szCs w:val="28"/>
        </w:rPr>
        <w:t xml:space="preserve">de repartizare a unei locuinţe </w:t>
      </w:r>
    </w:p>
    <w:p w:rsidR="00A95E76" w:rsidRPr="00D43ADA" w:rsidRDefault="00A95E76" w:rsidP="00D43A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43ADA">
        <w:rPr>
          <w:rFonts w:ascii="Times New Roman" w:hAnsi="Times New Roman"/>
          <w:b/>
          <w:bCs/>
          <w:sz w:val="28"/>
          <w:szCs w:val="28"/>
        </w:rPr>
        <w:t>pentru tineri (medici rezidenţi), destinată închirierii</w:t>
      </w:r>
    </w:p>
    <w:p w:rsidR="00A95E76" w:rsidRPr="00834B53" w:rsidRDefault="00A95E76" w:rsidP="00A95E76">
      <w:pPr>
        <w:jc w:val="center"/>
        <w:rPr>
          <w:rFonts w:ascii="Times New Roman" w:hAnsi="Times New Roman"/>
          <w:b/>
          <w:bCs/>
          <w:sz w:val="24"/>
        </w:rPr>
      </w:pPr>
    </w:p>
    <w:p w:rsidR="00A95E76" w:rsidRPr="00834B53" w:rsidRDefault="00A95E76" w:rsidP="003415F0">
      <w:pPr>
        <w:pStyle w:val="BodyText2"/>
        <w:spacing w:line="360" w:lineRule="auto"/>
        <w:rPr>
          <w:b w:val="0"/>
          <w:bCs w:val="0"/>
        </w:rPr>
      </w:pPr>
      <w:r w:rsidRPr="00834B53">
        <w:rPr>
          <w:b w:val="0"/>
          <w:bCs w:val="0"/>
        </w:rPr>
        <w:tab/>
        <w:t>Subsemnatul/subsemnata ________________________________ vă solicit repartizarea unei locuinţe pentru tineri, în regim de închirere, în blocul de locuinţe construit prin intermediul ANL.</w:t>
      </w:r>
    </w:p>
    <w:p w:rsidR="00A95E76" w:rsidRPr="00834B53" w:rsidRDefault="00A95E76" w:rsidP="003415F0">
      <w:pPr>
        <w:pStyle w:val="BodyText2"/>
        <w:spacing w:line="360" w:lineRule="auto"/>
        <w:rPr>
          <w:b w:val="0"/>
          <w:bCs w:val="0"/>
        </w:rPr>
      </w:pPr>
      <w:r w:rsidRPr="00834B53">
        <w:rPr>
          <w:b w:val="0"/>
          <w:bCs w:val="0"/>
        </w:rPr>
        <w:tab/>
        <w:t>Precizez următoarele:</w:t>
      </w:r>
    </w:p>
    <w:tbl>
      <w:tblPr>
        <w:tblW w:w="988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9883"/>
      </w:tblGrid>
      <w:tr w:rsidR="00A95E76" w:rsidRPr="00834B53" w:rsidTr="00A95E76">
        <w:trPr>
          <w:trHeight w:val="333"/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center"/>
            <w:hideMark/>
          </w:tcPr>
          <w:p w:rsidR="00A95E76" w:rsidRPr="00834B53" w:rsidRDefault="00A95E76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bookmarkStart w:id="0" w:name="OLE_LINK2"/>
            <w:r w:rsidRPr="00834B53">
              <w:rPr>
                <w:rFonts w:ascii="Times New Roman" w:hAnsi="Times New Roman"/>
                <w:b/>
                <w:bCs/>
                <w:sz w:val="24"/>
              </w:rPr>
              <w:t>DATE DE IDENTIFICARE DESPRE SOLICITANT:</w:t>
            </w:r>
          </w:p>
        </w:tc>
      </w:tr>
      <w:tr w:rsidR="00A95E76" w:rsidRPr="00834B53" w:rsidTr="00A95E76">
        <w:trPr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5E76" w:rsidRPr="00834B53" w:rsidRDefault="00A95E76" w:rsidP="00D43ADA">
            <w:pPr>
              <w:spacing w:line="360" w:lineRule="auto"/>
              <w:ind w:firstLine="72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sz w:val="24"/>
              </w:rPr>
              <w:t>Data naşterii: ________</w:t>
            </w:r>
            <w:r w:rsidR="00D43ADA" w:rsidRPr="00834B53">
              <w:rPr>
                <w:sz w:val="24"/>
              </w:rPr>
              <w:t>________</w:t>
            </w:r>
            <w:r w:rsidRPr="00834B53">
              <w:rPr>
                <w:rFonts w:ascii="Times New Roman" w:hAnsi="Times New Roman"/>
                <w:sz w:val="24"/>
              </w:rPr>
              <w:t>________</w:t>
            </w:r>
            <w:r w:rsidR="00D43ADA">
              <w:rPr>
                <w:rFonts w:ascii="Times New Roman" w:hAnsi="Times New Roman"/>
                <w:sz w:val="24"/>
              </w:rPr>
              <w:t xml:space="preserve"> </w:t>
            </w:r>
            <w:r w:rsidR="00D43ADA">
              <w:rPr>
                <w:rFonts w:ascii="Times New Roman" w:hAnsi="Times New Roman"/>
                <w:sz w:val="24"/>
              </w:rPr>
              <w:tab/>
              <w:t xml:space="preserve">CNP: </w:t>
            </w:r>
            <w:r w:rsidR="00D43ADA" w:rsidRPr="00834B53">
              <w:rPr>
                <w:sz w:val="24"/>
              </w:rPr>
              <w:t>________________________________</w:t>
            </w:r>
          </w:p>
          <w:p w:rsidR="00A95E76" w:rsidRPr="00666920" w:rsidRDefault="00A95E76" w:rsidP="00D43ADA">
            <w:pPr>
              <w:pStyle w:val="BodyTextInden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Times New Roman" w:hAnsi="Times New Roman"/>
                <w:lang w:val="ro-RO"/>
              </w:rPr>
            </w:pPr>
            <w:r w:rsidRPr="00666920">
              <w:rPr>
                <w:rFonts w:ascii="Times New Roman" w:hAnsi="Times New Roman"/>
                <w:lang w:val="ro-RO"/>
              </w:rPr>
              <w:t>Identificat cu buletin/carte de identitate seria _____ nr. _________, eliberat/ă de Poliţia _________________, la data de ______________.</w:t>
            </w:r>
          </w:p>
          <w:p w:rsidR="00A95E76" w:rsidRPr="00666920" w:rsidRDefault="00A95E76" w:rsidP="00D43ADA">
            <w:pPr>
              <w:pStyle w:val="BodyTextInden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Times New Roman" w:hAnsi="Times New Roman"/>
                <w:lang w:val="ro-RO"/>
              </w:rPr>
            </w:pPr>
            <w:r w:rsidRPr="00666920">
              <w:rPr>
                <w:rFonts w:ascii="Times New Roman" w:hAnsi="Times New Roman"/>
                <w:lang w:val="ro-RO"/>
              </w:rPr>
              <w:t>Domiciliul stabil: jud. ___________, localitatea ________________</w:t>
            </w:r>
          </w:p>
          <w:p w:rsidR="00A95E76" w:rsidRPr="00666920" w:rsidRDefault="00A95E76" w:rsidP="00D43ADA">
            <w:pPr>
              <w:pStyle w:val="BodyTextInden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firstLine="0"/>
              <w:jc w:val="both"/>
              <w:rPr>
                <w:rFonts w:ascii="Times New Roman" w:hAnsi="Times New Roman"/>
                <w:lang w:val="ro-RO"/>
              </w:rPr>
            </w:pPr>
            <w:r w:rsidRPr="00666920">
              <w:rPr>
                <w:rFonts w:ascii="Times New Roman" w:hAnsi="Times New Roman"/>
                <w:lang w:val="ro-RO"/>
              </w:rPr>
              <w:t>str. ____________________ nr. ____ bl. _____ et. _____ ap. _____</w:t>
            </w:r>
          </w:p>
          <w:p w:rsidR="00A95E76" w:rsidRPr="00666920" w:rsidRDefault="00A95E76" w:rsidP="00D43ADA">
            <w:pPr>
              <w:pStyle w:val="BodyTextInden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both"/>
              <w:rPr>
                <w:rFonts w:ascii="Times New Roman" w:hAnsi="Times New Roman"/>
                <w:lang w:val="ro-RO"/>
              </w:rPr>
            </w:pPr>
            <w:r w:rsidRPr="00666920">
              <w:rPr>
                <w:rFonts w:ascii="Times New Roman" w:hAnsi="Times New Roman"/>
                <w:lang w:val="ro-RO"/>
              </w:rPr>
              <w:t>Telefon: __________________________________ (inclusiv mobil)</w:t>
            </w:r>
          </w:p>
        </w:tc>
      </w:tr>
      <w:tr w:rsidR="00A95E76" w:rsidRPr="00834B53" w:rsidTr="00A95E76">
        <w:trPr>
          <w:trHeight w:val="333"/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center"/>
            <w:hideMark/>
          </w:tcPr>
          <w:p w:rsidR="00A95E76" w:rsidRPr="00834B53" w:rsidRDefault="00A95E76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b/>
                <w:bCs/>
                <w:sz w:val="24"/>
              </w:rPr>
              <w:t>OCUPAŢIE ŞI VENITURI:</w:t>
            </w:r>
          </w:p>
        </w:tc>
      </w:tr>
      <w:tr w:rsidR="00A95E76" w:rsidRPr="00834B53" w:rsidTr="00A95E76">
        <w:trPr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5E76" w:rsidRPr="004F5582" w:rsidRDefault="00A95E76" w:rsidP="004F5582">
            <w:pPr>
              <w:spacing w:line="360" w:lineRule="auto"/>
              <w:ind w:firstLine="72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sz w:val="24"/>
              </w:rPr>
              <w:t>Medic rezident perioada _____</w:t>
            </w:r>
            <w:r w:rsidR="004F5582" w:rsidRPr="00834B53">
              <w:rPr>
                <w:sz w:val="24"/>
              </w:rPr>
              <w:t>________</w:t>
            </w:r>
            <w:r w:rsidR="004F5582">
              <w:rPr>
                <w:rFonts w:ascii="Times New Roman" w:hAnsi="Times New Roman"/>
                <w:sz w:val="24"/>
              </w:rPr>
              <w:t xml:space="preserve">________, anul _________, </w:t>
            </w:r>
            <w:r w:rsidRPr="00834B53">
              <w:rPr>
                <w:rFonts w:ascii="Times New Roman" w:hAnsi="Times New Roman"/>
                <w:sz w:val="24"/>
              </w:rPr>
              <w:t>specialitatea ______</w:t>
            </w:r>
            <w:r w:rsidR="004F5582" w:rsidRPr="00834B53">
              <w:rPr>
                <w:sz w:val="24"/>
              </w:rPr>
              <w:t>________________</w:t>
            </w:r>
            <w:r w:rsidRPr="00834B53">
              <w:rPr>
                <w:rFonts w:ascii="Times New Roman" w:hAnsi="Times New Roman"/>
                <w:sz w:val="24"/>
              </w:rPr>
              <w:t>_</w:t>
            </w:r>
            <w:r w:rsidR="004F5582">
              <w:rPr>
                <w:rFonts w:ascii="Times New Roman" w:hAnsi="Times New Roman"/>
                <w:sz w:val="24"/>
              </w:rPr>
              <w:t>__________</w:t>
            </w:r>
            <w:r w:rsidR="004F5582">
              <w:rPr>
                <w:sz w:val="24"/>
              </w:rPr>
              <w:t xml:space="preserve">_____, </w:t>
            </w:r>
            <w:r w:rsidRPr="00834B53">
              <w:rPr>
                <w:rFonts w:ascii="Times New Roman" w:hAnsi="Times New Roman"/>
                <w:sz w:val="24"/>
              </w:rPr>
              <w:t>încadrat al ___________________________ şi repartizat pentru stagiu la _________________________</w:t>
            </w:r>
            <w:r w:rsidR="004F5582" w:rsidRPr="00834B53">
              <w:rPr>
                <w:sz w:val="24"/>
              </w:rPr>
              <w:t>________</w:t>
            </w:r>
            <w:r w:rsidRPr="00834B53">
              <w:rPr>
                <w:rFonts w:ascii="Times New Roman" w:hAnsi="Times New Roman"/>
                <w:sz w:val="24"/>
              </w:rPr>
              <w:t>______ pentru perioada _____________.</w:t>
            </w:r>
          </w:p>
          <w:p w:rsidR="00A95E76" w:rsidRPr="00834B53" w:rsidRDefault="00A95E76" w:rsidP="004F5582">
            <w:pPr>
              <w:spacing w:line="360" w:lineRule="auto"/>
              <w:ind w:firstLine="720"/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/>
                <w:sz w:val="24"/>
              </w:rPr>
              <w:t>Venitul mediu net lunar pe mebru de familie este :</w:t>
            </w:r>
          </w:p>
          <w:p w:rsidR="00A95E76" w:rsidRPr="00834B53" w:rsidRDefault="00247345" w:rsidP="004F5582">
            <w:pPr>
              <w:tabs>
                <w:tab w:val="left" w:pos="1080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1"/>
            <w:r w:rsidR="004F5582">
              <w:rPr>
                <w:rFonts w:ascii="Times New Roman" w:hAnsi="Times New Roman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 xml:space="preserve">mai mic decât venitul minim net pe economie </w:t>
            </w:r>
          </w:p>
          <w:p w:rsidR="00A95E76" w:rsidRPr="00834B53" w:rsidRDefault="00247345" w:rsidP="004F5582">
            <w:pPr>
              <w:tabs>
                <w:tab w:val="left" w:pos="1080"/>
                <w:tab w:val="left" w:pos="1215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2"/>
            <w:r w:rsidR="005107A6">
              <w:rPr>
                <w:rFonts w:ascii="Times New Roman" w:hAnsi="Times New Roman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între venitul minim net şi venitul mediu net pe economie</w:t>
            </w:r>
          </w:p>
          <w:p w:rsidR="00A95E76" w:rsidRPr="00834B53" w:rsidRDefault="00247345" w:rsidP="004F5582">
            <w:pPr>
              <w:tabs>
                <w:tab w:val="left" w:pos="1080"/>
                <w:tab w:val="left" w:pos="1215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3"/>
            <w:r w:rsidR="005107A6">
              <w:rPr>
                <w:rFonts w:ascii="Times New Roman" w:hAnsi="Times New Roman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 xml:space="preserve">peste venitul mediu net pe economie </w:t>
            </w:r>
          </w:p>
          <w:p w:rsidR="00A95E76" w:rsidRPr="00834B53" w:rsidRDefault="00A95E76" w:rsidP="004F5582">
            <w:pPr>
              <w:tabs>
                <w:tab w:val="left" w:pos="1080"/>
                <w:tab w:val="left" w:pos="1215"/>
              </w:tabs>
              <w:spacing w:line="360" w:lineRule="auto"/>
              <w:ind w:firstLine="72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sz w:val="24"/>
              </w:rPr>
              <w:lastRenderedPageBreak/>
              <w:t>(se bifează una dintre opţiunile de mai sus)</w:t>
            </w:r>
          </w:p>
        </w:tc>
      </w:tr>
      <w:tr w:rsidR="00A95E76" w:rsidRPr="00834B53" w:rsidTr="00A95E76">
        <w:trPr>
          <w:trHeight w:val="333"/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center"/>
            <w:hideMark/>
          </w:tcPr>
          <w:p w:rsidR="00A95E76" w:rsidRPr="00834B53" w:rsidRDefault="00A95E76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b/>
                <w:bCs/>
                <w:sz w:val="24"/>
              </w:rPr>
              <w:lastRenderedPageBreak/>
              <w:t>SITUAŢIA LOCATIVĂ ACTUALĂ:</w:t>
            </w:r>
          </w:p>
        </w:tc>
      </w:tr>
      <w:tr w:rsidR="00A95E76" w:rsidRPr="00834B53" w:rsidTr="00A95E76">
        <w:trPr>
          <w:trHeight w:val="693"/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5E76" w:rsidRPr="00834B53" w:rsidRDefault="00A95E76">
            <w:pPr>
              <w:ind w:left="72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sz w:val="24"/>
              </w:rPr>
              <w:t>Chiriaş:</w:t>
            </w:r>
          </w:p>
          <w:p w:rsidR="00A95E76" w:rsidRPr="00834B53" w:rsidRDefault="00A95E76">
            <w:pPr>
              <w:tabs>
                <w:tab w:val="num" w:pos="3240"/>
                <w:tab w:val="right" w:pos="8460"/>
              </w:tabs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 w:cs="Arial"/>
                <w:sz w:val="24"/>
              </w:rPr>
              <w:t xml:space="preserve">        </w:t>
            </w:r>
            <w:r w:rsidR="00247345">
              <w:rPr>
                <w:rFonts w:ascii="Times New Roman" w:hAnsi="Times New Roman"/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="00247345">
              <w:rPr>
                <w:rFonts w:ascii="Times New Roman" w:hAnsi="Times New Roman"/>
                <w:sz w:val="24"/>
              </w:rPr>
              <w:instrText xml:space="preserve"> FORMCHECKBOX </w:instrText>
            </w:r>
            <w:r w:rsidR="00247345">
              <w:rPr>
                <w:rFonts w:ascii="Times New Roman" w:hAnsi="Times New Roman"/>
                <w:sz w:val="24"/>
              </w:rPr>
            </w:r>
            <w:r w:rsidR="00247345">
              <w:rPr>
                <w:rFonts w:ascii="Times New Roman" w:hAnsi="Times New Roman"/>
                <w:sz w:val="24"/>
              </w:rPr>
              <w:fldChar w:fldCharType="end"/>
            </w:r>
            <w:bookmarkEnd w:id="4"/>
            <w:r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Pr="00834B53">
              <w:rPr>
                <w:rFonts w:ascii="Times New Roman" w:hAnsi="Times New Roman"/>
                <w:sz w:val="24"/>
              </w:rPr>
              <w:t>în locuinţă privată;</w:t>
            </w:r>
          </w:p>
          <w:p w:rsidR="00A95E76" w:rsidRPr="00834B53" w:rsidRDefault="00A95E76">
            <w:pPr>
              <w:tabs>
                <w:tab w:val="num" w:pos="1260"/>
                <w:tab w:val="num" w:pos="3240"/>
                <w:tab w:val="right" w:pos="8460"/>
              </w:tabs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 w:cs="Arial"/>
                <w:sz w:val="24"/>
              </w:rPr>
              <w:t xml:space="preserve">        </w:t>
            </w:r>
            <w:r w:rsidR="00247345">
              <w:rPr>
                <w:rFonts w:ascii="Times New Roman" w:hAnsi="Times New Roman"/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="00247345">
              <w:rPr>
                <w:rFonts w:ascii="Times New Roman" w:hAnsi="Times New Roman"/>
                <w:sz w:val="24"/>
              </w:rPr>
              <w:instrText xml:space="preserve"> FORMCHECKBOX </w:instrText>
            </w:r>
            <w:r w:rsidR="00247345">
              <w:rPr>
                <w:rFonts w:ascii="Times New Roman" w:hAnsi="Times New Roman"/>
                <w:sz w:val="24"/>
              </w:rPr>
            </w:r>
            <w:r w:rsidR="00247345">
              <w:rPr>
                <w:rFonts w:ascii="Times New Roman" w:hAnsi="Times New Roman"/>
                <w:sz w:val="24"/>
              </w:rPr>
              <w:fldChar w:fldCharType="end"/>
            </w:r>
            <w:bookmarkEnd w:id="5"/>
            <w:r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Pr="00834B53">
              <w:rPr>
                <w:rFonts w:ascii="Times New Roman" w:hAnsi="Times New Roman"/>
                <w:sz w:val="24"/>
              </w:rPr>
              <w:t xml:space="preserve">în locuinţă de stat; </w:t>
            </w:r>
            <w:r w:rsidRPr="00834B53">
              <w:rPr>
                <w:rFonts w:ascii="Times New Roman" w:hAnsi="Times New Roman"/>
                <w:sz w:val="24"/>
              </w:rPr>
              <w:tab/>
            </w:r>
          </w:p>
          <w:p w:rsidR="00A95E76" w:rsidRPr="00834B53" w:rsidRDefault="00A95E76">
            <w:pPr>
              <w:tabs>
                <w:tab w:val="num" w:pos="1260"/>
                <w:tab w:val="num" w:pos="3240"/>
                <w:tab w:val="right" w:pos="8460"/>
              </w:tabs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 w:cs="Arial"/>
                <w:sz w:val="24"/>
              </w:rPr>
              <w:t xml:space="preserve">        </w:t>
            </w:r>
            <w:r w:rsidR="00247345">
              <w:rPr>
                <w:rFonts w:ascii="Times New Roman" w:hAnsi="Times New Roman"/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="00247345">
              <w:rPr>
                <w:rFonts w:ascii="Times New Roman" w:hAnsi="Times New Roman"/>
                <w:sz w:val="24"/>
              </w:rPr>
              <w:instrText xml:space="preserve"> FORMCHECKBOX </w:instrText>
            </w:r>
            <w:r w:rsidR="00247345">
              <w:rPr>
                <w:rFonts w:ascii="Times New Roman" w:hAnsi="Times New Roman"/>
                <w:sz w:val="24"/>
              </w:rPr>
            </w:r>
            <w:r w:rsidR="00247345">
              <w:rPr>
                <w:rFonts w:ascii="Times New Roman" w:hAnsi="Times New Roman"/>
                <w:sz w:val="24"/>
              </w:rPr>
              <w:fldChar w:fldCharType="end"/>
            </w:r>
            <w:bookmarkEnd w:id="6"/>
            <w:r w:rsidRPr="00834B53">
              <w:rPr>
                <w:rFonts w:ascii="Times New Roman" w:hAnsi="Times New Roman" w:cs="Arial"/>
                <w:sz w:val="24"/>
              </w:rPr>
              <w:t xml:space="preserve"> Locuiesc l</w:t>
            </w:r>
            <w:r w:rsidRPr="00834B53">
              <w:rPr>
                <w:rFonts w:ascii="Times New Roman" w:hAnsi="Times New Roman"/>
                <w:sz w:val="24"/>
              </w:rPr>
              <w:t>a părinţi, rude sau alte persoane (tolerat în spaţiu).</w:t>
            </w:r>
          </w:p>
          <w:p w:rsidR="00A95E76" w:rsidRPr="00834B53" w:rsidRDefault="00A95E76">
            <w:pPr>
              <w:tabs>
                <w:tab w:val="num" w:pos="1260"/>
                <w:tab w:val="num" w:pos="3240"/>
                <w:tab w:val="right" w:pos="8460"/>
              </w:tabs>
              <w:ind w:left="720"/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/>
                <w:sz w:val="24"/>
              </w:rPr>
              <w:tab/>
              <w:t>(se bifează una dintre opţiunile de mai sus)</w:t>
            </w:r>
          </w:p>
          <w:p w:rsidR="00A95E76" w:rsidRPr="00666920" w:rsidRDefault="00A95E76">
            <w:pPr>
              <w:pStyle w:val="BodyTextIndent2"/>
              <w:rPr>
                <w:rFonts w:ascii="Times New Roman" w:hAnsi="Times New Roman"/>
                <w:lang w:val="ro-RO"/>
              </w:rPr>
            </w:pPr>
            <w:r w:rsidRPr="00666920">
              <w:rPr>
                <w:rFonts w:ascii="Times New Roman" w:hAnsi="Times New Roman"/>
                <w:lang w:val="ro-RO"/>
              </w:rPr>
              <w:t>Suprafaţa locuibilă deţinută (cu chirie, tolerat în spaţiu): - mp/locatar sau membru al familiei solicitantului</w:t>
            </w:r>
          </w:p>
          <w:p w:rsidR="00A95E76" w:rsidRPr="00834B53" w:rsidRDefault="00247345">
            <w:pPr>
              <w:tabs>
                <w:tab w:val="num" w:pos="2700"/>
                <w:tab w:val="num" w:pos="3600"/>
                <w:tab w:val="right" w:pos="8460"/>
              </w:tabs>
              <w:ind w:left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7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mai mare de 18 mp</w:t>
            </w:r>
            <w:r w:rsidR="00A95E76" w:rsidRPr="00834B53">
              <w:rPr>
                <w:rFonts w:ascii="Times New Roman" w:hAnsi="Times New Roman"/>
                <w:sz w:val="24"/>
              </w:rPr>
              <w:tab/>
              <w:t xml:space="preserve">                        </w:t>
            </w: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8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între 8 şi 12 mp, inclusiv</w:t>
            </w:r>
          </w:p>
          <w:p w:rsidR="00A95E76" w:rsidRPr="00834B53" w:rsidRDefault="00247345">
            <w:pPr>
              <w:tabs>
                <w:tab w:val="num" w:pos="2700"/>
                <w:tab w:val="num" w:pos="3600"/>
                <w:tab w:val="right" w:pos="8460"/>
              </w:tabs>
              <w:ind w:left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8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9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între 15 şi 18 mp, inclusiv</w:t>
            </w:r>
            <w:r>
              <w:rPr>
                <w:rFonts w:ascii="Times New Roman" w:hAnsi="Times New Roman"/>
                <w:sz w:val="24"/>
              </w:rPr>
              <w:t xml:space="preserve">              </w:t>
            </w:r>
            <w:r w:rsidR="00A95E76" w:rsidRPr="00834B53">
              <w:rPr>
                <w:rFonts w:ascii="Times New Roman" w:hAnsi="Times New Roman"/>
                <w:sz w:val="24"/>
              </w:rPr>
              <w:t xml:space="preserve"> </w:t>
            </w:r>
            <w:r w:rsidR="00177728">
              <w:rPr>
                <w:rFonts w:ascii="Times New Roman" w:hAnsi="Times New Roman" w:cs="Arial"/>
                <w:sz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10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mai mică de 8 mp</w:t>
            </w:r>
            <w:r w:rsidR="00A95E76" w:rsidRPr="00834B53">
              <w:rPr>
                <w:rFonts w:ascii="Times New Roman" w:hAnsi="Times New Roman"/>
                <w:sz w:val="24"/>
              </w:rPr>
              <w:tab/>
              <w:t xml:space="preserve">  </w:t>
            </w:r>
          </w:p>
          <w:p w:rsidR="00A95E76" w:rsidRPr="00834B53" w:rsidRDefault="00247345">
            <w:pPr>
              <w:tabs>
                <w:tab w:val="num" w:pos="2700"/>
                <w:tab w:val="num" w:pos="3600"/>
                <w:tab w:val="right" w:pos="8460"/>
              </w:tabs>
              <w:ind w:left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>
              <w:rPr>
                <w:rFonts w:ascii="Times New Roman" w:hAnsi="Times New Roman"/>
                <w:sz w:val="24"/>
              </w:rPr>
              <w:instrText xml:space="preserve"> FORMCHECKBOX </w:instrText>
            </w: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  <w:fldChar w:fldCharType="end"/>
            </w:r>
            <w:bookmarkEnd w:id="11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între 12 şi 15 mp, inclusiv</w:t>
            </w:r>
            <w:r w:rsidR="00A95E76" w:rsidRPr="00834B53">
              <w:rPr>
                <w:rFonts w:ascii="Times New Roman" w:hAnsi="Times New Roman"/>
                <w:sz w:val="24"/>
              </w:rPr>
              <w:tab/>
              <w:t xml:space="preserve">  </w:t>
            </w:r>
          </w:p>
          <w:p w:rsidR="00A95E76" w:rsidRPr="00834B53" w:rsidRDefault="00A95E76">
            <w:pPr>
              <w:tabs>
                <w:tab w:val="num" w:pos="2700"/>
                <w:tab w:val="num" w:pos="3600"/>
                <w:tab w:val="right" w:pos="8460"/>
              </w:tabs>
              <w:ind w:left="720" w:firstLine="54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sz w:val="24"/>
              </w:rPr>
              <w:t>(se bifează una dintre opţiunile de mai sus)</w:t>
            </w:r>
            <w:r w:rsidRPr="00834B53">
              <w:rPr>
                <w:rFonts w:ascii="Times New Roman" w:hAnsi="Times New Roman"/>
                <w:sz w:val="24"/>
              </w:rPr>
              <w:tab/>
              <w:t xml:space="preserve">  </w:t>
            </w:r>
          </w:p>
        </w:tc>
      </w:tr>
      <w:tr w:rsidR="00A95E76" w:rsidRPr="00834B53" w:rsidTr="00A95E76">
        <w:trPr>
          <w:trHeight w:val="333"/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shd w:val="clear" w:color="auto" w:fill="00CCFF"/>
            <w:vAlign w:val="center"/>
            <w:hideMark/>
          </w:tcPr>
          <w:p w:rsidR="00A95E76" w:rsidRPr="00834B53" w:rsidRDefault="00A95E76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b/>
                <w:bCs/>
                <w:sz w:val="24"/>
              </w:rPr>
              <w:t>STAREA CIVILĂ  ŞI PERSOANE ÎN ÎNTREŢINERE:</w:t>
            </w:r>
          </w:p>
        </w:tc>
      </w:tr>
      <w:tr w:rsidR="00A95E76" w:rsidRPr="00834B53" w:rsidTr="00A95E76">
        <w:trPr>
          <w:trHeight w:val="693"/>
          <w:tblCellSpacing w:w="20" w:type="dxa"/>
          <w:jc w:val="center"/>
        </w:trPr>
        <w:tc>
          <w:tcPr>
            <w:tcW w:w="98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5E76" w:rsidRPr="00834B53" w:rsidRDefault="00A95E76">
            <w:pPr>
              <w:ind w:left="72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34B53">
              <w:rPr>
                <w:rFonts w:ascii="Times New Roman" w:hAnsi="Times New Roman"/>
                <w:sz w:val="24"/>
              </w:rPr>
              <w:t>Chiriaş:</w:t>
            </w:r>
          </w:p>
          <w:p w:rsidR="00A95E76" w:rsidRPr="00834B53" w:rsidRDefault="000E6984">
            <w:pPr>
              <w:tabs>
                <w:tab w:val="right" w:pos="8460"/>
              </w:tabs>
              <w:ind w:left="1143"/>
              <w:rPr>
                <w:rFonts w:ascii="Times New Roman" w:hAnsi="Times New Roman" w:cs="Arial"/>
                <w:sz w:val="24"/>
              </w:rPr>
            </w:pPr>
            <w:r>
              <w:rPr>
                <w:rFonts w:ascii="Times New Roman" w:hAnsi="Times New Roman" w:cs="Arial"/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>
              <w:rPr>
                <w:rFonts w:ascii="Times New Roman" w:hAnsi="Times New Roman" w:cs="Arial"/>
                <w:sz w:val="24"/>
              </w:rPr>
              <w:instrText xml:space="preserve"> FORMCHECKBOX </w:instrText>
            </w:r>
            <w:r>
              <w:rPr>
                <w:rFonts w:ascii="Times New Roman" w:hAnsi="Times New Roman" w:cs="Arial"/>
                <w:sz w:val="24"/>
              </w:rPr>
            </w:r>
            <w:r>
              <w:rPr>
                <w:rFonts w:ascii="Times New Roman" w:hAnsi="Times New Roman" w:cs="Arial"/>
                <w:sz w:val="24"/>
              </w:rPr>
              <w:fldChar w:fldCharType="end"/>
            </w:r>
            <w:bookmarkEnd w:id="12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căsătorit/căsătorită cu un alt medic rezident în centrul universitar Cluj Napoca</w:t>
            </w:r>
          </w:p>
          <w:p w:rsidR="00A95E76" w:rsidRPr="00834B53" w:rsidRDefault="000E6984">
            <w:pPr>
              <w:tabs>
                <w:tab w:val="num" w:pos="3240"/>
                <w:tab w:val="right" w:pos="8460"/>
              </w:tabs>
              <w:ind w:firstLine="10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Arial"/>
                <w:sz w:val="24"/>
              </w:rPr>
              <w:t xml:space="preserve"> </w:t>
            </w:r>
            <w:r>
              <w:rPr>
                <w:rFonts w:ascii="Times New Roman" w:hAnsi="Times New Roman" w:cs="Arial"/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>
              <w:rPr>
                <w:rFonts w:ascii="Times New Roman" w:hAnsi="Times New Roman" w:cs="Arial"/>
                <w:sz w:val="24"/>
              </w:rPr>
              <w:instrText xml:space="preserve"> FORMCHECKBOX </w:instrText>
            </w:r>
            <w:r>
              <w:rPr>
                <w:rFonts w:ascii="Times New Roman" w:hAnsi="Times New Roman" w:cs="Arial"/>
                <w:sz w:val="24"/>
              </w:rPr>
            </w:r>
            <w:r>
              <w:rPr>
                <w:rFonts w:ascii="Times New Roman" w:hAnsi="Times New Roman" w:cs="Arial"/>
                <w:sz w:val="24"/>
              </w:rPr>
              <w:fldChar w:fldCharType="end"/>
            </w:r>
            <w:bookmarkEnd w:id="13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căsătorit;</w:t>
            </w:r>
          </w:p>
          <w:p w:rsidR="00A95E76" w:rsidRPr="00834B53" w:rsidRDefault="00A95E76">
            <w:pPr>
              <w:tabs>
                <w:tab w:val="num" w:pos="3240"/>
                <w:tab w:val="right" w:pos="8460"/>
              </w:tabs>
              <w:ind w:firstLine="1080"/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/>
                <w:sz w:val="24"/>
              </w:rPr>
              <w:t>Numele şi prenumele soţului/soţiei _________________________</w:t>
            </w:r>
          </w:p>
          <w:p w:rsidR="00A95E76" w:rsidRPr="00834B53" w:rsidRDefault="000E6984">
            <w:pPr>
              <w:tabs>
                <w:tab w:val="num" w:pos="1260"/>
                <w:tab w:val="num" w:pos="3240"/>
                <w:tab w:val="right" w:pos="8460"/>
              </w:tabs>
              <w:ind w:left="720" w:firstLine="3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Arial"/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>
              <w:rPr>
                <w:rFonts w:ascii="Times New Roman" w:hAnsi="Times New Roman" w:cs="Arial"/>
                <w:sz w:val="24"/>
              </w:rPr>
              <w:instrText xml:space="preserve"> FORMCHECKBOX </w:instrText>
            </w:r>
            <w:r>
              <w:rPr>
                <w:rFonts w:ascii="Times New Roman" w:hAnsi="Times New Roman" w:cs="Arial"/>
                <w:sz w:val="24"/>
              </w:rPr>
            </w:r>
            <w:r>
              <w:rPr>
                <w:rFonts w:ascii="Times New Roman" w:hAnsi="Times New Roman" w:cs="Arial"/>
                <w:sz w:val="24"/>
              </w:rPr>
              <w:fldChar w:fldCharType="end"/>
            </w:r>
            <w:bookmarkEnd w:id="14"/>
            <w:r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 w:cs="Arial"/>
                <w:sz w:val="24"/>
              </w:rPr>
              <w:t>ne</w:t>
            </w:r>
            <w:r w:rsidR="00A95E76" w:rsidRPr="00834B53">
              <w:rPr>
                <w:rFonts w:ascii="Times New Roman" w:hAnsi="Times New Roman"/>
                <w:sz w:val="24"/>
              </w:rPr>
              <w:t xml:space="preserve">căsătorit; </w:t>
            </w:r>
          </w:p>
          <w:p w:rsidR="00A95E76" w:rsidRPr="00834B53" w:rsidRDefault="00A95E76">
            <w:pPr>
              <w:tabs>
                <w:tab w:val="num" w:pos="1260"/>
                <w:tab w:val="num" w:pos="3240"/>
                <w:tab w:val="right" w:pos="8460"/>
              </w:tabs>
              <w:ind w:left="720"/>
              <w:jc w:val="both"/>
              <w:rPr>
                <w:rFonts w:ascii="Times New Roman" w:hAnsi="Times New Roman"/>
                <w:sz w:val="24"/>
              </w:rPr>
            </w:pPr>
            <w:r w:rsidRPr="00834B53">
              <w:rPr>
                <w:rFonts w:ascii="Times New Roman" w:hAnsi="Times New Roman"/>
                <w:sz w:val="24"/>
              </w:rPr>
              <w:t>Nr. de persoane în întreţinere:       Numele şi prenumele copiilor:</w:t>
            </w:r>
          </w:p>
          <w:p w:rsidR="00A95E76" w:rsidRPr="00834B53" w:rsidRDefault="000E6984">
            <w:pPr>
              <w:tabs>
                <w:tab w:val="num" w:pos="2700"/>
                <w:tab w:val="num" w:pos="3600"/>
                <w:tab w:val="right" w:pos="8460"/>
              </w:tabs>
              <w:ind w:left="10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Arial"/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5"/>
            <w:r>
              <w:rPr>
                <w:rFonts w:ascii="Times New Roman" w:hAnsi="Times New Roman" w:cs="Arial"/>
                <w:sz w:val="24"/>
              </w:rPr>
              <w:instrText xml:space="preserve"> FORMCHECKBOX </w:instrText>
            </w:r>
            <w:r>
              <w:rPr>
                <w:rFonts w:ascii="Times New Roman" w:hAnsi="Times New Roman" w:cs="Arial"/>
                <w:sz w:val="24"/>
              </w:rPr>
            </w:r>
            <w:r>
              <w:rPr>
                <w:rFonts w:ascii="Times New Roman" w:hAnsi="Times New Roman" w:cs="Arial"/>
                <w:sz w:val="24"/>
              </w:rPr>
              <w:fldChar w:fldCharType="end"/>
            </w:r>
            <w:bookmarkEnd w:id="15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 xml:space="preserve">1 copil                                __________________________   </w:t>
            </w:r>
          </w:p>
          <w:p w:rsidR="00A95E76" w:rsidRPr="00834B53" w:rsidRDefault="000E6984">
            <w:pPr>
              <w:tabs>
                <w:tab w:val="num" w:pos="2700"/>
                <w:tab w:val="num" w:pos="3600"/>
                <w:tab w:val="right" w:pos="8460"/>
              </w:tabs>
              <w:ind w:left="108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Arial"/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>
              <w:rPr>
                <w:rFonts w:ascii="Times New Roman" w:hAnsi="Times New Roman" w:cs="Arial"/>
                <w:sz w:val="24"/>
              </w:rPr>
              <w:instrText xml:space="preserve"> FORMCHECKBOX </w:instrText>
            </w:r>
            <w:r>
              <w:rPr>
                <w:rFonts w:ascii="Times New Roman" w:hAnsi="Times New Roman" w:cs="Arial"/>
                <w:sz w:val="24"/>
              </w:rPr>
            </w:r>
            <w:r>
              <w:rPr>
                <w:rFonts w:ascii="Times New Roman" w:hAnsi="Times New Roman" w:cs="Arial"/>
                <w:sz w:val="24"/>
              </w:rPr>
              <w:fldChar w:fldCharType="end"/>
            </w:r>
            <w:bookmarkEnd w:id="16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 xml:space="preserve">2 copii                                __________________________   </w:t>
            </w:r>
          </w:p>
          <w:p w:rsidR="00A95E76" w:rsidRPr="00834B53" w:rsidRDefault="000E6984">
            <w:pPr>
              <w:tabs>
                <w:tab w:val="num" w:pos="2700"/>
                <w:tab w:val="num" w:pos="3600"/>
                <w:tab w:val="right" w:pos="8460"/>
              </w:tabs>
              <w:ind w:left="108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Arial"/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7"/>
            <w:r>
              <w:rPr>
                <w:rFonts w:ascii="Times New Roman" w:hAnsi="Times New Roman" w:cs="Arial"/>
                <w:sz w:val="24"/>
              </w:rPr>
              <w:instrText xml:space="preserve"> FORMCHECKBOX </w:instrText>
            </w:r>
            <w:r>
              <w:rPr>
                <w:rFonts w:ascii="Times New Roman" w:hAnsi="Times New Roman" w:cs="Arial"/>
                <w:sz w:val="24"/>
              </w:rPr>
            </w:r>
            <w:r>
              <w:rPr>
                <w:rFonts w:ascii="Times New Roman" w:hAnsi="Times New Roman" w:cs="Arial"/>
                <w:sz w:val="24"/>
              </w:rPr>
              <w:fldChar w:fldCharType="end"/>
            </w:r>
            <w:bookmarkEnd w:id="17"/>
            <w:r w:rsidR="00A95E76" w:rsidRPr="00834B53">
              <w:rPr>
                <w:rFonts w:ascii="Times New Roman" w:hAnsi="Times New Roman" w:cs="Arial"/>
                <w:sz w:val="24"/>
              </w:rPr>
              <w:t xml:space="preserve"> </w:t>
            </w:r>
            <w:r w:rsidR="00A95E76" w:rsidRPr="00834B53">
              <w:rPr>
                <w:rFonts w:ascii="Times New Roman" w:hAnsi="Times New Roman"/>
                <w:sz w:val="24"/>
              </w:rPr>
              <w:t>3 copii sau mai mulţi copii    __________________________</w:t>
            </w:r>
            <w:r w:rsidR="00A95E76" w:rsidRPr="00834B53">
              <w:rPr>
                <w:rFonts w:ascii="Times New Roman" w:hAnsi="Times New Roman"/>
                <w:sz w:val="24"/>
              </w:rPr>
              <w:tab/>
              <w:t xml:space="preserve">        </w:t>
            </w:r>
            <w:r w:rsidR="00A95E76" w:rsidRPr="00834B53">
              <w:rPr>
                <w:rFonts w:ascii="Times New Roman" w:hAnsi="Times New Roman"/>
                <w:sz w:val="24"/>
              </w:rPr>
              <w:tab/>
              <w:t xml:space="preserve">                          __________________________</w:t>
            </w:r>
          </w:p>
        </w:tc>
      </w:tr>
      <w:bookmarkEnd w:id="0"/>
    </w:tbl>
    <w:p w:rsidR="00A95E76" w:rsidRPr="00834B53" w:rsidRDefault="00A95E76" w:rsidP="00A95E76">
      <w:pPr>
        <w:spacing w:line="360" w:lineRule="auto"/>
        <w:ind w:firstLine="720"/>
        <w:rPr>
          <w:rFonts w:ascii="Times New Roman" w:hAnsi="Times New Roman"/>
          <w:noProof/>
          <w:sz w:val="24"/>
        </w:rPr>
      </w:pPr>
    </w:p>
    <w:p w:rsidR="00A95E76" w:rsidRPr="00834B53" w:rsidRDefault="00A95E76" w:rsidP="003415F0">
      <w:pPr>
        <w:pStyle w:val="BodyTextIndent2"/>
        <w:tabs>
          <w:tab w:val="left" w:pos="708"/>
        </w:tabs>
        <w:rPr>
          <w:rFonts w:ascii="Times New Roman" w:hAnsi="Times New Roman"/>
        </w:rPr>
      </w:pPr>
      <w:r w:rsidRPr="00834B53">
        <w:rPr>
          <w:rFonts w:ascii="Times New Roman" w:hAnsi="Times New Roman"/>
        </w:rPr>
        <w:lastRenderedPageBreak/>
        <w:t>Pe propria mea răspundere şi cunoscând consecinţele declaraţiilor nesincere, prevăzute şi pedepsite de art</w:t>
      </w:r>
      <w:r w:rsidR="001139FA">
        <w:rPr>
          <w:rFonts w:ascii="Times New Roman" w:hAnsi="Times New Roman"/>
        </w:rPr>
        <w:t>. 323</w:t>
      </w:r>
      <w:r w:rsidRPr="00834B53">
        <w:rPr>
          <w:rFonts w:ascii="Times New Roman" w:hAnsi="Times New Roman"/>
        </w:rPr>
        <w:t xml:space="preserve"> din Codul penal, declar că datele de mai sus sunt complete şi corecte.</w:t>
      </w:r>
    </w:p>
    <w:p w:rsidR="003415F0" w:rsidRDefault="00A95E76" w:rsidP="003415F0">
      <w:pPr>
        <w:spacing w:after="0"/>
        <w:jc w:val="both"/>
        <w:rPr>
          <w:rFonts w:ascii="Times New Roman" w:hAnsi="Times New Roman"/>
          <w:sz w:val="24"/>
        </w:rPr>
      </w:pPr>
      <w:r w:rsidRPr="00834B53">
        <w:rPr>
          <w:rFonts w:ascii="Times New Roman" w:hAnsi="Times New Roman"/>
          <w:sz w:val="24"/>
        </w:rPr>
        <w:tab/>
      </w:r>
    </w:p>
    <w:p w:rsidR="003415F0" w:rsidRPr="003415F0" w:rsidRDefault="003415F0" w:rsidP="003415F0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Anexez următoarele documente:</w:t>
      </w:r>
    </w:p>
    <w:p w:rsidR="003415F0" w:rsidRPr="003415F0" w:rsidRDefault="003415F0" w:rsidP="003415F0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Copie de pe actul de identitate (soţ şi soţie, după caz);</w:t>
      </w:r>
    </w:p>
    <w:p w:rsidR="003415F0" w:rsidRPr="003415F0" w:rsidRDefault="003415F0" w:rsidP="003415F0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Adeverinţă de la locul de muncă (soţ şi soţie, după caz);</w:t>
      </w:r>
    </w:p>
    <w:p w:rsidR="003415F0" w:rsidRPr="003415F0" w:rsidRDefault="003415F0" w:rsidP="003415F0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Copii autentificate de pe certificatul de căsătorie, şi de pe certificatele de naştere ale copiilor, după caz;</w:t>
      </w:r>
    </w:p>
    <w:p w:rsidR="003415F0" w:rsidRPr="003415F0" w:rsidRDefault="003415F0" w:rsidP="003415F0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Declaraţii pe propria răspundere, ale titularului cererii şi, după caz, ale soţiei/soţului şi ale celorlalţi membri majori din familia acestuia, din care să reiasă că nu deţine sau nu a deţinut o altă locuinţă în proprietate şi/sau că nu este beneficiarul unei alte locuinţe cu chirie, proprietate de stat, proprietate a unităţii administrativ-teritoriale sau a unităţii în care îşi desfăşoară activitatea, în localitatea Iaşi.</w:t>
      </w:r>
    </w:p>
    <w:p w:rsidR="003415F0" w:rsidRPr="003415F0" w:rsidRDefault="003415F0" w:rsidP="003415F0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Documente din care  să reiasă situaţia locativă (contract de închiriere, etc.)</w:t>
      </w:r>
    </w:p>
    <w:p w:rsidR="003415F0" w:rsidRPr="003415F0" w:rsidRDefault="003415F0" w:rsidP="003415F0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3415F0">
        <w:rPr>
          <w:rFonts w:ascii="Times New Roman" w:hAnsi="Times New Roman"/>
          <w:sz w:val="24"/>
          <w:szCs w:val="24"/>
          <w:lang w:val="ro-RO"/>
        </w:rPr>
        <w:t>Documente din care să rezulte calitatea de medic rezident şi modalitatea de obţinere a acestuia (cu sau fără concurs); pentru „alţi tineri specialişti” documente din care să reiasă specialitatea în care îşi desfăşoară activitatea.</w:t>
      </w:r>
    </w:p>
    <w:p w:rsidR="003415F0" w:rsidRDefault="003415F0" w:rsidP="00A95E76">
      <w:pPr>
        <w:ind w:firstLine="720"/>
        <w:jc w:val="both"/>
        <w:rPr>
          <w:rFonts w:ascii="Times New Roman" w:hAnsi="Times New Roman"/>
          <w:sz w:val="24"/>
        </w:rPr>
      </w:pPr>
    </w:p>
    <w:p w:rsidR="00A95E76" w:rsidRPr="00834B53" w:rsidRDefault="003415F0" w:rsidP="00A95E76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Iau la cunoştinţă că</w:t>
      </w:r>
      <w:r w:rsidR="00A95E76" w:rsidRPr="00834B53">
        <w:rPr>
          <w:rFonts w:ascii="Times New Roman" w:hAnsi="Times New Roman"/>
          <w:sz w:val="24"/>
        </w:rPr>
        <w:t xml:space="preserve"> informarea privind toate aspectele care privesc repartizarea locuinţelor se face personal de către solicitant prin următoarele mijloace:</w:t>
      </w:r>
    </w:p>
    <w:p w:rsidR="00A95E76" w:rsidRPr="00834B53" w:rsidRDefault="00A95E76" w:rsidP="005760DE">
      <w:pPr>
        <w:spacing w:after="0"/>
        <w:jc w:val="both"/>
        <w:rPr>
          <w:rFonts w:ascii="Times New Roman" w:hAnsi="Times New Roman"/>
          <w:sz w:val="24"/>
        </w:rPr>
      </w:pPr>
      <w:r w:rsidRPr="00834B53">
        <w:rPr>
          <w:rFonts w:ascii="Times New Roman" w:hAnsi="Times New Roman"/>
          <w:sz w:val="24"/>
        </w:rPr>
        <w:t xml:space="preserve">- direct de la sediul institutului </w:t>
      </w:r>
    </w:p>
    <w:p w:rsidR="00A95E76" w:rsidRPr="00834B53" w:rsidRDefault="00A95E76" w:rsidP="005760DE">
      <w:pPr>
        <w:pStyle w:val="BodyText2"/>
        <w:spacing w:line="276" w:lineRule="auto"/>
        <w:rPr>
          <w:b w:val="0"/>
        </w:rPr>
      </w:pPr>
      <w:r w:rsidRPr="00834B53">
        <w:rPr>
          <w:b w:val="0"/>
        </w:rPr>
        <w:t xml:space="preserve">- afişare la intrarea în sediul institutului </w:t>
      </w:r>
    </w:p>
    <w:p w:rsidR="00A95E76" w:rsidRPr="00834B53" w:rsidRDefault="00A95E76" w:rsidP="005760DE">
      <w:pPr>
        <w:pStyle w:val="BodyText2"/>
        <w:spacing w:line="276" w:lineRule="auto"/>
        <w:rPr>
          <w:b w:val="0"/>
          <w:bCs w:val="0"/>
        </w:rPr>
      </w:pPr>
      <w:r w:rsidRPr="00834B53">
        <w:rPr>
          <w:b w:val="0"/>
        </w:rPr>
        <w:t xml:space="preserve">- postarea pe site-ul </w:t>
      </w:r>
      <w:r w:rsidRPr="00834B53">
        <w:rPr>
          <w:rFonts w:cs="Tahoma"/>
          <w:b w:val="0"/>
        </w:rPr>
        <w:t>institutului</w:t>
      </w:r>
      <w:r w:rsidRPr="00834B53">
        <w:rPr>
          <w:b w:val="0"/>
        </w:rPr>
        <w:t xml:space="preserve"> </w:t>
      </w:r>
      <w:hyperlink r:id="rId8" w:history="1">
        <w:r w:rsidRPr="00834B53">
          <w:rPr>
            <w:rStyle w:val="Hyperlink"/>
            <w:b w:val="0"/>
            <w:bCs w:val="0"/>
          </w:rPr>
          <w:t>www.iocn.ro</w:t>
        </w:r>
      </w:hyperlink>
      <w:r w:rsidRPr="00834B53">
        <w:rPr>
          <w:b w:val="0"/>
          <w:bCs w:val="0"/>
        </w:rPr>
        <w:t xml:space="preserve">. (secţiunea </w:t>
      </w:r>
      <w:r w:rsidRPr="00834B53">
        <w:rPr>
          <w:bCs w:val="0"/>
        </w:rPr>
        <w:t>noutăţi</w:t>
      </w:r>
      <w:r w:rsidRPr="00834B53">
        <w:rPr>
          <w:b w:val="0"/>
          <w:bCs w:val="0"/>
        </w:rPr>
        <w:t>).</w:t>
      </w:r>
    </w:p>
    <w:p w:rsidR="00A95E76" w:rsidRDefault="00A95E76" w:rsidP="00A95E76">
      <w:pPr>
        <w:jc w:val="both"/>
        <w:rPr>
          <w:rFonts w:ascii="Times New Roman" w:hAnsi="Times New Roman"/>
          <w:sz w:val="24"/>
        </w:rPr>
      </w:pPr>
    </w:p>
    <w:p w:rsidR="00B914CE" w:rsidRPr="00834B53" w:rsidRDefault="00B914CE" w:rsidP="00A95E76">
      <w:pPr>
        <w:jc w:val="both"/>
        <w:rPr>
          <w:rFonts w:ascii="Times New Roman" w:hAnsi="Times New Roman"/>
          <w:sz w:val="24"/>
        </w:rPr>
      </w:pPr>
    </w:p>
    <w:p w:rsidR="00A95E76" w:rsidRPr="00834B53" w:rsidRDefault="00A95E76" w:rsidP="00A95E76">
      <w:pPr>
        <w:tabs>
          <w:tab w:val="center" w:pos="1980"/>
          <w:tab w:val="center" w:pos="6300"/>
        </w:tabs>
        <w:rPr>
          <w:rFonts w:ascii="Times New Roman" w:hAnsi="Times New Roman"/>
          <w:sz w:val="24"/>
        </w:rPr>
      </w:pPr>
      <w:r w:rsidRPr="00834B53">
        <w:rPr>
          <w:rFonts w:ascii="Times New Roman" w:hAnsi="Times New Roman"/>
          <w:sz w:val="24"/>
        </w:rPr>
        <w:tab/>
        <w:t xml:space="preserve">Data </w:t>
      </w:r>
      <w:r w:rsidRPr="00834B53">
        <w:rPr>
          <w:rFonts w:ascii="Times New Roman" w:hAnsi="Times New Roman"/>
          <w:sz w:val="24"/>
        </w:rPr>
        <w:tab/>
        <w:t>Semnătura</w:t>
      </w:r>
      <w:r w:rsidRPr="00834B53">
        <w:rPr>
          <w:rFonts w:ascii="Times New Roman" w:hAnsi="Times New Roman"/>
          <w:sz w:val="24"/>
        </w:rPr>
        <w:tab/>
      </w:r>
    </w:p>
    <w:p w:rsidR="007A397C" w:rsidRPr="00834B53" w:rsidRDefault="007A397C" w:rsidP="008F08ED">
      <w:pPr>
        <w:rPr>
          <w:rFonts w:ascii="Times New Roman" w:hAnsi="Times New Roman"/>
          <w:sz w:val="24"/>
          <w:szCs w:val="24"/>
        </w:rPr>
      </w:pPr>
    </w:p>
    <w:sectPr w:rsidR="007A397C" w:rsidRPr="00834B53" w:rsidSect="00632406">
      <w:headerReference w:type="default" r:id="rId9"/>
      <w:footerReference w:type="default" r:id="rId10"/>
      <w:pgSz w:w="12242" w:h="15842" w:code="1"/>
      <w:pgMar w:top="2068" w:right="1134" w:bottom="1134" w:left="1701" w:header="567" w:footer="44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DCE" w:rsidRDefault="000C2DCE" w:rsidP="007E0898">
      <w:pPr>
        <w:spacing w:after="0" w:line="240" w:lineRule="auto"/>
      </w:pPr>
      <w:r>
        <w:separator/>
      </w:r>
    </w:p>
  </w:endnote>
  <w:endnote w:type="continuationSeparator" w:id="1">
    <w:p w:rsidR="000C2DCE" w:rsidRDefault="000C2DCE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F40" w:rsidRPr="00056F6F" w:rsidRDefault="00417F40" w:rsidP="00417F40">
    <w:pPr>
      <w:spacing w:after="0" w:line="240" w:lineRule="auto"/>
      <w:jc w:val="center"/>
      <w:rPr>
        <w:rFonts w:ascii="Times New Roman" w:hAnsi="Times New Roman"/>
        <w:sz w:val="15"/>
        <w:szCs w:val="15"/>
        <w:lang w:val="ro-RO"/>
      </w:rPr>
    </w:pPr>
    <w:r w:rsidRPr="00056F6F">
      <w:rPr>
        <w:rFonts w:ascii="Times New Roman" w:hAnsi="Times New Roman"/>
        <w:sz w:val="15"/>
        <w:szCs w:val="15"/>
        <w:lang w:val="es-ES_tradnl"/>
      </w:rPr>
      <w:t xml:space="preserve">Str. Republicii Nr. 34-36, 400015 Cluj-Napoca, </w:t>
    </w:r>
    <w:r w:rsidRPr="00056F6F">
      <w:rPr>
        <w:rFonts w:ascii="Times New Roman" w:hAnsi="Times New Roman"/>
        <w:sz w:val="15"/>
        <w:szCs w:val="15"/>
        <w:lang w:val="ro-RO"/>
      </w:rPr>
      <w:t>România Tel: +40-264-598 361, Fax: +40-264-598 365; e-mail: office</w:t>
    </w:r>
    <w:r w:rsidRPr="00056F6F">
      <w:rPr>
        <w:rFonts w:ascii="Times New Roman" w:hAnsi="Times New Roman"/>
        <w:sz w:val="15"/>
        <w:szCs w:val="15"/>
        <w:lang w:val="es-ES_tradnl"/>
      </w:rPr>
      <w:t>@</w:t>
    </w:r>
    <w:r w:rsidRPr="00056F6F">
      <w:rPr>
        <w:rFonts w:ascii="Times New Roman" w:hAnsi="Times New Roman"/>
        <w:sz w:val="15"/>
        <w:szCs w:val="15"/>
        <w:lang w:val="ro-RO"/>
      </w:rPr>
      <w:t>iocn.ro, web: www.iocn.ro</w:t>
    </w:r>
  </w:p>
  <w:p w:rsidR="002178D1" w:rsidRDefault="00417F40" w:rsidP="00417F40">
    <w:pPr>
      <w:spacing w:after="0" w:line="240" w:lineRule="auto"/>
      <w:jc w:val="center"/>
      <w:rPr>
        <w:rFonts w:ascii="Times New Roman" w:hAnsi="Times New Roman"/>
        <w:caps/>
        <w:sz w:val="15"/>
        <w:szCs w:val="15"/>
        <w:lang w:val="pt-BR"/>
      </w:rPr>
    </w:pPr>
    <w:r w:rsidRPr="002178D1">
      <w:rPr>
        <w:rFonts w:ascii="Times New Roman" w:hAnsi="Times New Roman"/>
        <w:sz w:val="15"/>
        <w:szCs w:val="15"/>
        <w:lang w:val="it-IT"/>
      </w:rPr>
      <w:t>Certific</w:t>
    </w:r>
    <w:r w:rsidRPr="00056F6F">
      <w:rPr>
        <w:rFonts w:ascii="Times New Roman" w:hAnsi="Times New Roman"/>
        <w:sz w:val="15"/>
        <w:szCs w:val="15"/>
        <w:lang w:val="ro-RO"/>
      </w:rPr>
      <w:t xml:space="preserve">ări ISO: </w:t>
    </w:r>
    <w:r w:rsidRPr="002178D1">
      <w:rPr>
        <w:rFonts w:ascii="Times New Roman" w:hAnsi="Times New Roman"/>
        <w:caps/>
        <w:sz w:val="15"/>
        <w:szCs w:val="15"/>
        <w:lang w:val="it-IT"/>
      </w:rPr>
      <w:t>ISO 9001: 2008</w:t>
    </w:r>
    <w:r w:rsidR="002178D1" w:rsidRPr="002178D1">
      <w:rPr>
        <w:rFonts w:ascii="Times New Roman" w:hAnsi="Times New Roman"/>
        <w:caps/>
        <w:sz w:val="15"/>
        <w:szCs w:val="15"/>
        <w:lang w:val="it-IT"/>
      </w:rPr>
      <w:t xml:space="preserve"> (</w:t>
    </w:r>
    <w:r w:rsidR="002178D1" w:rsidRPr="002178D1">
      <w:rPr>
        <w:rFonts w:ascii="Times New Roman" w:hAnsi="Times New Roman"/>
        <w:sz w:val="15"/>
        <w:szCs w:val="15"/>
        <w:lang w:val="it-IT"/>
      </w:rPr>
      <w:t>Nr</w:t>
    </w:r>
    <w:r w:rsidR="002178D1">
      <w:rPr>
        <w:rFonts w:ascii="Times New Roman" w:hAnsi="Times New Roman"/>
        <w:sz w:val="15"/>
        <w:szCs w:val="15"/>
        <w:lang w:val="it-IT"/>
      </w:rPr>
      <w:t>.</w:t>
    </w:r>
    <w:r w:rsidR="002178D1" w:rsidRPr="002178D1">
      <w:rPr>
        <w:rFonts w:ascii="Times New Roman" w:hAnsi="Times New Roman"/>
        <w:sz w:val="15"/>
        <w:szCs w:val="15"/>
        <w:lang w:val="it-IT"/>
      </w:rPr>
      <w:t xml:space="preserve"> certificat</w:t>
    </w:r>
    <w:r w:rsidR="002178D1">
      <w:rPr>
        <w:rFonts w:ascii="Times New Roman" w:hAnsi="Times New Roman"/>
        <w:caps/>
        <w:sz w:val="15"/>
        <w:szCs w:val="15"/>
        <w:lang w:val="it-IT"/>
      </w:rPr>
      <w:t>:</w:t>
    </w:r>
    <w:r w:rsidR="002178D1" w:rsidRPr="002178D1">
      <w:rPr>
        <w:rFonts w:ascii="Times New Roman" w:hAnsi="Times New Roman"/>
        <w:caps/>
        <w:sz w:val="15"/>
        <w:szCs w:val="15"/>
        <w:lang w:val="it-IT"/>
      </w:rPr>
      <w:t xml:space="preserve"> </w:t>
    </w:r>
    <w:r w:rsidR="002178D1">
      <w:rPr>
        <w:rFonts w:ascii="Times New Roman" w:hAnsi="Times New Roman"/>
        <w:caps/>
        <w:sz w:val="15"/>
        <w:szCs w:val="15"/>
        <w:lang w:val="pt-BR"/>
      </w:rPr>
      <w:t>AJAEU/08/10979)</w:t>
    </w:r>
    <w:r w:rsidRPr="002178D1">
      <w:rPr>
        <w:rFonts w:ascii="Times New Roman" w:hAnsi="Times New Roman"/>
        <w:caps/>
        <w:sz w:val="15"/>
        <w:szCs w:val="15"/>
        <w:lang w:val="pt-BR"/>
      </w:rPr>
      <w:t xml:space="preserve">, </w:t>
    </w:r>
    <w:r w:rsidRPr="00056F6F">
      <w:rPr>
        <w:rFonts w:ascii="Times New Roman" w:hAnsi="Times New Roman"/>
        <w:caps/>
        <w:sz w:val="15"/>
        <w:szCs w:val="15"/>
        <w:lang w:val="pt-BR"/>
      </w:rPr>
      <w:t xml:space="preserve">ISO 22000: 2005 </w:t>
    </w:r>
    <w:r w:rsidR="002178D1" w:rsidRPr="002178D1">
      <w:rPr>
        <w:rFonts w:ascii="Times New Roman" w:hAnsi="Times New Roman"/>
        <w:caps/>
        <w:sz w:val="15"/>
        <w:szCs w:val="15"/>
        <w:lang w:val="pt-BR"/>
      </w:rPr>
      <w:t>(</w:t>
    </w:r>
    <w:r w:rsidR="002178D1" w:rsidRPr="002178D1">
      <w:rPr>
        <w:rFonts w:ascii="Times New Roman" w:hAnsi="Times New Roman"/>
        <w:sz w:val="15"/>
        <w:szCs w:val="15"/>
        <w:lang w:val="pt-BR"/>
      </w:rPr>
      <w:t>Nr</w:t>
    </w:r>
    <w:r w:rsidR="002178D1">
      <w:rPr>
        <w:rFonts w:ascii="Times New Roman" w:hAnsi="Times New Roman"/>
        <w:sz w:val="15"/>
        <w:szCs w:val="15"/>
        <w:lang w:val="pt-BR"/>
      </w:rPr>
      <w:t>.</w:t>
    </w:r>
    <w:r w:rsidR="002178D1" w:rsidRPr="002178D1">
      <w:rPr>
        <w:rFonts w:ascii="Times New Roman" w:hAnsi="Times New Roman"/>
        <w:sz w:val="15"/>
        <w:szCs w:val="15"/>
        <w:lang w:val="pt-BR"/>
      </w:rPr>
      <w:t xml:space="preserve"> certificat</w:t>
    </w:r>
    <w:r w:rsidR="002178D1">
      <w:rPr>
        <w:rFonts w:ascii="Times New Roman" w:hAnsi="Times New Roman"/>
        <w:sz w:val="15"/>
        <w:szCs w:val="15"/>
        <w:lang w:val="pt-BR"/>
      </w:rPr>
      <w:t>:</w:t>
    </w:r>
    <w:r w:rsidR="002178D1" w:rsidRPr="002178D1">
      <w:rPr>
        <w:rFonts w:ascii="Times New Roman" w:hAnsi="Times New Roman"/>
        <w:caps/>
        <w:sz w:val="15"/>
        <w:szCs w:val="15"/>
        <w:lang w:val="pt-BR"/>
      </w:rPr>
      <w:t xml:space="preserve"> </w:t>
    </w:r>
    <w:r w:rsidR="002178D1">
      <w:rPr>
        <w:rFonts w:ascii="Times New Roman" w:hAnsi="Times New Roman"/>
        <w:caps/>
        <w:sz w:val="15"/>
        <w:szCs w:val="15"/>
        <w:lang w:val="pt-BR"/>
      </w:rPr>
      <w:t>AJAEU/10/12018)</w:t>
    </w:r>
  </w:p>
  <w:p w:rsidR="00417F40" w:rsidRPr="00056F6F" w:rsidRDefault="00417F40" w:rsidP="00417F40">
    <w:pPr>
      <w:spacing w:after="0" w:line="240" w:lineRule="auto"/>
      <w:jc w:val="center"/>
      <w:rPr>
        <w:rFonts w:ascii="Times New Roman" w:hAnsi="Times New Roman"/>
        <w:sz w:val="15"/>
        <w:szCs w:val="15"/>
        <w:lang w:val="ro-RO"/>
      </w:rPr>
    </w:pPr>
    <w:r w:rsidRPr="00056F6F">
      <w:rPr>
        <w:rFonts w:ascii="Times New Roman" w:hAnsi="Times New Roman"/>
        <w:sz w:val="15"/>
        <w:szCs w:val="15"/>
        <w:lang w:val="ro-RO"/>
      </w:rPr>
      <w:t>Operator de date cu caracter personal nr. 637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DCE" w:rsidRDefault="000C2DCE" w:rsidP="007E0898">
      <w:pPr>
        <w:spacing w:after="0" w:line="240" w:lineRule="auto"/>
      </w:pPr>
      <w:r>
        <w:separator/>
      </w:r>
    </w:p>
  </w:footnote>
  <w:footnote w:type="continuationSeparator" w:id="1">
    <w:p w:rsidR="000C2DCE" w:rsidRDefault="000C2DCE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A45" w:rsidRDefault="0054136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-266700</wp:posOffset>
          </wp:positionV>
          <wp:extent cx="2287270" cy="1064260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270" cy="1064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6BC"/>
    <w:multiLevelType w:val="hybridMultilevel"/>
    <w:tmpl w:val="2A36B5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4575F7"/>
    <w:multiLevelType w:val="hybridMultilevel"/>
    <w:tmpl w:val="9CDACB5C"/>
    <w:lvl w:ilvl="0" w:tplc="FFFFFFFF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23"/>
        </w:tabs>
        <w:ind w:left="11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3"/>
        </w:tabs>
        <w:ind w:left="18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</w:abstractNum>
  <w:abstractNum w:abstractNumId="2">
    <w:nsid w:val="33700A87"/>
    <w:multiLevelType w:val="multilevel"/>
    <w:tmpl w:val="7432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D64B2B"/>
    <w:multiLevelType w:val="multilevel"/>
    <w:tmpl w:val="E80C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D90AB9"/>
    <w:multiLevelType w:val="hybridMultilevel"/>
    <w:tmpl w:val="E62A8E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F1BC3"/>
    <w:multiLevelType w:val="multilevel"/>
    <w:tmpl w:val="47142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0433BE"/>
    <w:multiLevelType w:val="singleLevel"/>
    <w:tmpl w:val="156C3796"/>
    <w:lvl w:ilvl="0">
      <w:start w:val="1"/>
      <w:numFmt w:val="decimal"/>
      <w:lvlText w:val="6.%1."/>
      <w:lvlJc w:val="left"/>
      <w:pPr>
        <w:tabs>
          <w:tab w:val="num" w:pos="720"/>
        </w:tabs>
        <w:ind w:left="0" w:firstLine="0"/>
      </w:pPr>
      <w:rPr>
        <w:b/>
      </w:rPr>
    </w:lvl>
  </w:abstractNum>
  <w:abstractNum w:abstractNumId="7">
    <w:nsid w:val="72A45692"/>
    <w:multiLevelType w:val="multilevel"/>
    <w:tmpl w:val="EB76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BF0F88"/>
    <w:multiLevelType w:val="hybridMultilevel"/>
    <w:tmpl w:val="051415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17F40"/>
    <w:rsid w:val="00056F6F"/>
    <w:rsid w:val="00062B5A"/>
    <w:rsid w:val="000B147F"/>
    <w:rsid w:val="000C2DCE"/>
    <w:rsid w:val="000E6984"/>
    <w:rsid w:val="001139FA"/>
    <w:rsid w:val="00114D75"/>
    <w:rsid w:val="00122A76"/>
    <w:rsid w:val="001635A2"/>
    <w:rsid w:val="00177728"/>
    <w:rsid w:val="002178D1"/>
    <w:rsid w:val="0023790B"/>
    <w:rsid w:val="00247345"/>
    <w:rsid w:val="00265889"/>
    <w:rsid w:val="002828FC"/>
    <w:rsid w:val="002A33EC"/>
    <w:rsid w:val="002A657A"/>
    <w:rsid w:val="002D39E0"/>
    <w:rsid w:val="003415F0"/>
    <w:rsid w:val="003D4643"/>
    <w:rsid w:val="003F2FFE"/>
    <w:rsid w:val="00416855"/>
    <w:rsid w:val="00417F40"/>
    <w:rsid w:val="00447239"/>
    <w:rsid w:val="00472165"/>
    <w:rsid w:val="004F23F2"/>
    <w:rsid w:val="004F5582"/>
    <w:rsid w:val="005107A6"/>
    <w:rsid w:val="00541368"/>
    <w:rsid w:val="005760DE"/>
    <w:rsid w:val="005E64A7"/>
    <w:rsid w:val="00622FAE"/>
    <w:rsid w:val="00632406"/>
    <w:rsid w:val="00666920"/>
    <w:rsid w:val="00693E82"/>
    <w:rsid w:val="00734E00"/>
    <w:rsid w:val="0078220D"/>
    <w:rsid w:val="007836A1"/>
    <w:rsid w:val="007A397C"/>
    <w:rsid w:val="007E0898"/>
    <w:rsid w:val="007E0A0B"/>
    <w:rsid w:val="008167A9"/>
    <w:rsid w:val="00822745"/>
    <w:rsid w:val="00834B53"/>
    <w:rsid w:val="00836D94"/>
    <w:rsid w:val="008F08ED"/>
    <w:rsid w:val="00907786"/>
    <w:rsid w:val="0092523C"/>
    <w:rsid w:val="00950A03"/>
    <w:rsid w:val="0097337D"/>
    <w:rsid w:val="009D4305"/>
    <w:rsid w:val="009E4BC1"/>
    <w:rsid w:val="00A17DA0"/>
    <w:rsid w:val="00A87027"/>
    <w:rsid w:val="00A95E76"/>
    <w:rsid w:val="00B34C33"/>
    <w:rsid w:val="00B914CE"/>
    <w:rsid w:val="00B924E6"/>
    <w:rsid w:val="00BB6C7C"/>
    <w:rsid w:val="00C262EC"/>
    <w:rsid w:val="00C513C6"/>
    <w:rsid w:val="00C7026E"/>
    <w:rsid w:val="00CF42C8"/>
    <w:rsid w:val="00D43ADA"/>
    <w:rsid w:val="00D57476"/>
    <w:rsid w:val="00E01FE0"/>
    <w:rsid w:val="00E15A45"/>
    <w:rsid w:val="00E44AE3"/>
    <w:rsid w:val="00FD4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HeaderChar">
    <w:name w:val="Header Char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  <w:rPr>
      <w:rFonts w:eastAsia="Calibri"/>
      <w:sz w:val="20"/>
      <w:szCs w:val="20"/>
      <w:lang/>
    </w:rPr>
  </w:style>
  <w:style w:type="character" w:customStyle="1" w:styleId="FooterChar">
    <w:name w:val="Footer Char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BalloonTextChar">
    <w:name w:val="Balloon Text Char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</w:rPr>
  </w:style>
  <w:style w:type="character" w:styleId="Hyperlink">
    <w:name w:val="Hyperlink"/>
    <w:rsid w:val="00417F40"/>
    <w:rPr>
      <w:color w:val="0000FF"/>
      <w:u w:val="single"/>
    </w:rPr>
  </w:style>
  <w:style w:type="paragraph" w:styleId="Title">
    <w:name w:val="Title"/>
    <w:basedOn w:val="Normal"/>
    <w:link w:val="TitleChar"/>
    <w:qFormat/>
    <w:locked/>
    <w:rsid w:val="00A95E76"/>
    <w:pPr>
      <w:spacing w:after="0" w:line="240" w:lineRule="auto"/>
      <w:jc w:val="center"/>
    </w:pPr>
    <w:rPr>
      <w:rFonts w:ascii="Times New Roman" w:hAnsi="Times New Roman"/>
      <w:b/>
      <w:bCs/>
      <w:noProof/>
      <w:sz w:val="28"/>
      <w:szCs w:val="24"/>
      <w:lang/>
    </w:rPr>
  </w:style>
  <w:style w:type="character" w:customStyle="1" w:styleId="TitleChar">
    <w:name w:val="Title Char"/>
    <w:link w:val="Title"/>
    <w:rsid w:val="00A95E76"/>
    <w:rPr>
      <w:rFonts w:ascii="Times New Roman" w:eastAsia="Times New Roman" w:hAnsi="Times New Roman"/>
      <w:b/>
      <w:bCs/>
      <w:noProof/>
      <w:sz w:val="28"/>
      <w:szCs w:val="24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A95E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ind w:firstLine="720"/>
    </w:pPr>
    <w:rPr>
      <w:rFonts w:ascii="Verdana" w:hAnsi="Verdana"/>
      <w:noProof/>
      <w:sz w:val="24"/>
      <w:szCs w:val="24"/>
      <w:lang/>
    </w:rPr>
  </w:style>
  <w:style w:type="character" w:customStyle="1" w:styleId="BodyTextIndentChar">
    <w:name w:val="Body Text Indent Char"/>
    <w:link w:val="BodyTextIndent"/>
    <w:rsid w:val="00A95E76"/>
    <w:rPr>
      <w:rFonts w:ascii="Verdana" w:eastAsia="Times New Roman" w:hAnsi="Verdana"/>
      <w:noProof/>
      <w:sz w:val="24"/>
      <w:szCs w:val="24"/>
      <w:lang w:eastAsia="en-US"/>
    </w:rPr>
  </w:style>
  <w:style w:type="paragraph" w:styleId="BodyText2">
    <w:name w:val="Body Text 2"/>
    <w:basedOn w:val="Normal"/>
    <w:link w:val="BodyText2Char"/>
    <w:unhideWhenUsed/>
    <w:rsid w:val="00A95E76"/>
    <w:pPr>
      <w:spacing w:after="0" w:line="240" w:lineRule="auto"/>
      <w:jc w:val="both"/>
    </w:pPr>
    <w:rPr>
      <w:rFonts w:ascii="Times New Roman" w:hAnsi="Times New Roman"/>
      <w:b/>
      <w:bCs/>
      <w:noProof/>
      <w:sz w:val="24"/>
      <w:szCs w:val="24"/>
      <w:lang/>
    </w:rPr>
  </w:style>
  <w:style w:type="character" w:customStyle="1" w:styleId="BodyText2Char">
    <w:name w:val="Body Text 2 Char"/>
    <w:link w:val="BodyText2"/>
    <w:rsid w:val="00A95E76"/>
    <w:rPr>
      <w:rFonts w:ascii="Times New Roman" w:eastAsia="Times New Roman" w:hAnsi="Times New Roman"/>
      <w:b/>
      <w:bCs/>
      <w:noProof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nhideWhenUsed/>
    <w:rsid w:val="00A95E76"/>
    <w:pPr>
      <w:tabs>
        <w:tab w:val="num" w:pos="1260"/>
        <w:tab w:val="num" w:pos="3240"/>
        <w:tab w:val="right" w:pos="8460"/>
      </w:tabs>
      <w:spacing w:after="0" w:line="240" w:lineRule="auto"/>
      <w:ind w:firstLine="720"/>
      <w:jc w:val="both"/>
    </w:pPr>
    <w:rPr>
      <w:rFonts w:ascii="Verdana" w:hAnsi="Verdana"/>
      <w:noProof/>
      <w:sz w:val="24"/>
      <w:szCs w:val="24"/>
      <w:lang/>
    </w:rPr>
  </w:style>
  <w:style w:type="character" w:customStyle="1" w:styleId="BodyTextIndent2Char">
    <w:name w:val="Body Text Indent 2 Char"/>
    <w:link w:val="BodyTextIndent2"/>
    <w:rsid w:val="00A95E76"/>
    <w:rPr>
      <w:rFonts w:ascii="Verdana" w:eastAsia="Times New Roman" w:hAnsi="Verdana"/>
      <w:noProof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6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n.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7126E-C665-45D5-85DA-9FC7162BA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0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Links>
    <vt:vector size="6" baseType="variant">
      <vt:variant>
        <vt:i4>6291491</vt:i4>
      </vt:variant>
      <vt:variant>
        <vt:i4>34</vt:i4>
      </vt:variant>
      <vt:variant>
        <vt:i4>0</vt:i4>
      </vt:variant>
      <vt:variant>
        <vt:i4>5</vt:i4>
      </vt:variant>
      <vt:variant>
        <vt:lpwstr>http://www.iocn.ro/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Toni</cp:lastModifiedBy>
  <cp:revision>2</cp:revision>
  <cp:lastPrinted>2012-05-17T11:40:00Z</cp:lastPrinted>
  <dcterms:created xsi:type="dcterms:W3CDTF">2016-01-04T06:34:00Z</dcterms:created>
  <dcterms:modified xsi:type="dcterms:W3CDTF">2016-01-04T06:34:00Z</dcterms:modified>
</cp:coreProperties>
</file>